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C0A" w:rsidRPr="002349CD" w:rsidRDefault="00561C0A" w:rsidP="00EE073A">
      <w:pPr>
        <w:rPr>
          <w:rFonts w:ascii="Times New Roman" w:hAnsi="Times New Roman"/>
          <w:b/>
          <w:color w:val="AD1602"/>
          <w:sz w:val="4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alt="/Users/Elza/Desktop/LHF logo2.pdf" style="position:absolute;margin-left:408.7pt;margin-top:-26.8pt;width:127.25pt;height:113.35pt;z-index:251658240;visibility:visible;mso-position-horizontal-relative:margin;mso-position-vertical-relative:margin">
            <v:imagedata r:id="rId7" o:title=""/>
            <w10:wrap type="square" anchorx="margin" anchory="margin"/>
          </v:shape>
        </w:pict>
      </w:r>
      <w:r w:rsidRPr="002349CD">
        <w:rPr>
          <w:rFonts w:ascii="Times New Roman" w:hAnsi="Times New Roman"/>
          <w:b/>
          <w:color w:val="AD1602"/>
          <w:sz w:val="40"/>
        </w:rPr>
        <w:t>Latvijas Handbola Federācija</w:t>
      </w:r>
    </w:p>
    <w:p w:rsidR="00561C0A" w:rsidRPr="000B4F29" w:rsidRDefault="00561C0A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 xml:space="preserve">Adrese: Lizuma iela 1, </w:t>
      </w:r>
      <w:smartTag w:uri="urn:schemas-microsoft-com:office:smarttags" w:element="City">
        <w:smartTag w:uri="urn:schemas-microsoft-com:office:smarttags" w:element="place">
          <w:r w:rsidRPr="000B4F29">
            <w:rPr>
              <w:rFonts w:ascii="Times New Roman" w:hAnsi="Times New Roman"/>
              <w:color w:val="000000"/>
            </w:rPr>
            <w:t>Rīga</w:t>
          </w:r>
        </w:smartTag>
      </w:smartTag>
      <w:r w:rsidRPr="000B4F29">
        <w:rPr>
          <w:rFonts w:ascii="Times New Roman" w:hAnsi="Times New Roman"/>
          <w:color w:val="000000"/>
        </w:rPr>
        <w:t>, LV-1006</w:t>
      </w:r>
    </w:p>
    <w:p w:rsidR="00561C0A" w:rsidRPr="000B4F29" w:rsidRDefault="00561C0A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>Reģ.nr.: 40008022078</w:t>
      </w:r>
    </w:p>
    <w:p w:rsidR="00561C0A" w:rsidRPr="000B4F29" w:rsidRDefault="00561C0A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 xml:space="preserve">E-pasts: </w:t>
      </w:r>
      <w:hyperlink r:id="rId8" w:history="1">
        <w:r w:rsidRPr="000B4F29">
          <w:rPr>
            <w:rFonts w:ascii="Times New Roman" w:hAnsi="Times New Roman"/>
            <w:color w:val="000000"/>
          </w:rPr>
          <w:t xml:space="preserve">info@handball.lv </w:t>
        </w:r>
      </w:hyperlink>
    </w:p>
    <w:p w:rsidR="00561C0A" w:rsidRPr="00115A76" w:rsidRDefault="00561C0A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pl-PL"/>
        </w:rPr>
      </w:pPr>
      <w:r w:rsidRPr="00115A76">
        <w:rPr>
          <w:rFonts w:ascii="Times New Roman" w:hAnsi="Times New Roman"/>
          <w:color w:val="000000"/>
          <w:lang w:val="pl-PL"/>
        </w:rPr>
        <w:t>Tālruņi: 67551740</w:t>
      </w:r>
    </w:p>
    <w:p w:rsidR="00561C0A" w:rsidRPr="00115A76" w:rsidRDefault="00561C0A" w:rsidP="00EE073A">
      <w:pPr>
        <w:rPr>
          <w:rFonts w:ascii="Times New Roman" w:hAnsi="Times New Roman"/>
          <w:lang w:val="pl-PL"/>
        </w:rPr>
      </w:pPr>
      <w:r w:rsidRPr="00115A76">
        <w:rPr>
          <w:rFonts w:ascii="Times New Roman" w:hAnsi="Times New Roman"/>
          <w:lang w:val="pl-PL"/>
        </w:rPr>
        <w:t>Fakss: 67556111</w:t>
      </w:r>
    </w:p>
    <w:p w:rsidR="00561C0A" w:rsidRPr="00115A76" w:rsidRDefault="00561C0A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  <w:lang w:val="pl-PL"/>
        </w:rPr>
      </w:pPr>
      <w:r>
        <w:rPr>
          <w:rFonts w:ascii="Times New Roman" w:hAnsi="Times New Roman"/>
          <w:szCs w:val="28"/>
          <w:lang w:val="pl-PL"/>
        </w:rPr>
        <w:t>Banka: „Swedbank” AS</w:t>
      </w:r>
    </w:p>
    <w:p w:rsidR="00561C0A" w:rsidRPr="00420AB8" w:rsidRDefault="00561C0A" w:rsidP="0005340A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  <w:lang w:val="pl-PL"/>
        </w:rPr>
      </w:pPr>
      <w:r w:rsidRPr="00420AB8">
        <w:rPr>
          <w:rFonts w:ascii="Times New Roman" w:hAnsi="Times New Roman"/>
          <w:szCs w:val="28"/>
          <w:lang w:val="pl-PL"/>
        </w:rPr>
        <w:t>Kods: HABALV22</w:t>
      </w:r>
    </w:p>
    <w:p w:rsidR="00561C0A" w:rsidRPr="00420AB8" w:rsidRDefault="00561C0A" w:rsidP="0005340A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  <w:lang w:val="pl-PL"/>
        </w:rPr>
      </w:pPr>
      <w:r w:rsidRPr="00420AB8">
        <w:rPr>
          <w:rFonts w:ascii="Times New Roman" w:hAnsi="Times New Roman"/>
          <w:szCs w:val="28"/>
          <w:lang w:val="pl-PL"/>
        </w:rPr>
        <w:t xml:space="preserve">Konta Nr.: </w:t>
      </w:r>
      <w:r w:rsidRPr="00420AB8">
        <w:rPr>
          <w:rFonts w:ascii="TimesNewRomanPSMT" w:hAnsi="TimesNewRomanPSMT" w:cs="TimesNewRomanPSMT"/>
          <w:lang w:val="pl-PL"/>
        </w:rPr>
        <w:t xml:space="preserve">LV44HABA0551043664745 </w:t>
      </w:r>
    </w:p>
    <w:p w:rsidR="00561C0A" w:rsidRPr="00420AB8" w:rsidRDefault="00561C0A" w:rsidP="00EE073A">
      <w:pPr>
        <w:rPr>
          <w:rFonts w:ascii="Times New Roman" w:hAnsi="Times New Roman"/>
          <w:lang w:val="pl-PL"/>
        </w:rPr>
      </w:pPr>
      <w:bookmarkStart w:id="0" w:name="_GoBack"/>
      <w:bookmarkEnd w:id="0"/>
    </w:p>
    <w:p w:rsidR="00561C0A" w:rsidRDefault="00561C0A" w:rsidP="009E787A">
      <w:pPr>
        <w:rPr>
          <w:rFonts w:ascii="Times New Roman" w:hAnsi="Times New Roman"/>
          <w:b/>
          <w:sz w:val="36"/>
          <w:lang w:val="pl-PL"/>
        </w:rPr>
      </w:pPr>
      <w:r w:rsidRPr="009E787A">
        <w:rPr>
          <w:rFonts w:ascii="Times New Roman" w:hAnsi="Times New Roman"/>
          <w:b/>
          <w:sz w:val="36"/>
          <w:szCs w:val="36"/>
          <w:lang w:val="pl-PL"/>
        </w:rPr>
        <w:t xml:space="preserve">REĢISTRĀCIJAS APSTIPRINĀJUMS DALĪBAI LATVIJAS ČEMPIONĀTAM HANDBOLĀ </w:t>
      </w:r>
      <w:r>
        <w:rPr>
          <w:rFonts w:ascii="Times New Roman" w:hAnsi="Times New Roman"/>
          <w:b/>
          <w:sz w:val="36"/>
          <w:szCs w:val="36"/>
          <w:lang w:val="pl-PL"/>
        </w:rPr>
        <w:t xml:space="preserve"> </w:t>
      </w:r>
      <w:r w:rsidRPr="00420AB8">
        <w:rPr>
          <w:rFonts w:ascii="Times New Roman" w:hAnsi="Times New Roman"/>
          <w:b/>
          <w:sz w:val="36"/>
          <w:lang w:val="pl-PL"/>
        </w:rPr>
        <w:t>V</w:t>
      </w:r>
      <w:r>
        <w:rPr>
          <w:rFonts w:ascii="Times New Roman" w:hAnsi="Times New Roman"/>
          <w:b/>
          <w:sz w:val="36"/>
          <w:lang w:val="pl-PL"/>
        </w:rPr>
        <w:t xml:space="preserve">ĪRIEŠIEM / </w:t>
      </w:r>
      <w:r w:rsidRPr="00420AB8">
        <w:rPr>
          <w:rFonts w:ascii="Times New Roman" w:hAnsi="Times New Roman"/>
          <w:b/>
          <w:sz w:val="36"/>
          <w:lang w:val="pl-PL"/>
        </w:rPr>
        <w:t xml:space="preserve">SIEVIETĒM </w:t>
      </w:r>
      <w:r>
        <w:rPr>
          <w:rFonts w:ascii="Times New Roman" w:hAnsi="Times New Roman"/>
          <w:b/>
          <w:sz w:val="36"/>
          <w:lang w:val="pl-PL"/>
        </w:rPr>
        <w:t xml:space="preserve">/ 1.LĪGĀ VĪRIEŠIEM  (VAJADZĪGO PASVĪTROT) </w:t>
      </w:r>
    </w:p>
    <w:p w:rsidR="00561C0A" w:rsidRPr="00420AB8" w:rsidRDefault="00561C0A" w:rsidP="009E787A">
      <w:pPr>
        <w:jc w:val="center"/>
        <w:rPr>
          <w:rFonts w:ascii="Times New Roman" w:hAnsi="Times New Roman"/>
          <w:b/>
          <w:sz w:val="36"/>
          <w:lang w:val="pl-PL"/>
        </w:rPr>
      </w:pPr>
      <w:r>
        <w:rPr>
          <w:rFonts w:ascii="Times New Roman" w:hAnsi="Times New Roman"/>
          <w:b/>
          <w:sz w:val="36"/>
          <w:lang w:val="pl-PL"/>
        </w:rPr>
        <w:t>2018. / 2019</w:t>
      </w:r>
      <w:r w:rsidRPr="00420AB8">
        <w:rPr>
          <w:rFonts w:ascii="Times New Roman" w:hAnsi="Times New Roman"/>
          <w:b/>
          <w:sz w:val="36"/>
          <w:lang w:val="pl-PL"/>
        </w:rPr>
        <w:t>. GADA SEZONĀ</w:t>
      </w:r>
    </w:p>
    <w:p w:rsidR="00561C0A" w:rsidRPr="00420AB8" w:rsidRDefault="00561C0A" w:rsidP="00EE073A">
      <w:pPr>
        <w:rPr>
          <w:b/>
          <w:sz w:val="4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7"/>
        <w:gridCol w:w="1995"/>
        <w:gridCol w:w="1667"/>
        <w:gridCol w:w="1451"/>
        <w:gridCol w:w="3050"/>
      </w:tblGrid>
      <w:tr w:rsidR="00561C0A" w:rsidRPr="00B04C25" w:rsidTr="00361B09">
        <w:trPr>
          <w:trHeight w:val="416"/>
        </w:trPr>
        <w:tc>
          <w:tcPr>
            <w:tcW w:w="2287" w:type="dxa"/>
            <w:vAlign w:val="center"/>
          </w:tcPr>
          <w:p w:rsidR="00561C0A" w:rsidRPr="00115A76" w:rsidRDefault="00561C0A" w:rsidP="00361B09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115A76">
              <w:rPr>
                <w:rFonts w:ascii="Times New Roman" w:hAnsi="Times New Roman"/>
                <w:b/>
                <w:sz w:val="22"/>
                <w:lang w:val="pl-PL"/>
              </w:rPr>
              <w:t>Biedrība/kolektīvs, kura piesaka komandu</w:t>
            </w:r>
          </w:p>
        </w:tc>
        <w:tc>
          <w:tcPr>
            <w:tcW w:w="8163" w:type="dxa"/>
            <w:gridSpan w:val="4"/>
            <w:vAlign w:val="center"/>
          </w:tcPr>
          <w:p w:rsidR="00561C0A" w:rsidRPr="00115A76" w:rsidRDefault="00561C0A" w:rsidP="00361B09">
            <w:pPr>
              <w:jc w:val="center"/>
              <w:rPr>
                <w:rFonts w:ascii="Times New Roman" w:hAnsi="Times New Roman"/>
                <w:szCs w:val="28"/>
                <w:lang w:val="pl-PL"/>
              </w:rPr>
            </w:pPr>
          </w:p>
        </w:tc>
      </w:tr>
      <w:tr w:rsidR="00561C0A" w:rsidRPr="0032151C" w:rsidTr="00361B09">
        <w:trPr>
          <w:trHeight w:val="318"/>
        </w:trPr>
        <w:tc>
          <w:tcPr>
            <w:tcW w:w="2287" w:type="dxa"/>
            <w:vAlign w:val="center"/>
          </w:tcPr>
          <w:p w:rsidR="00561C0A" w:rsidRPr="0032151C" w:rsidRDefault="00561C0A" w:rsidP="00361B09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32151C">
              <w:rPr>
                <w:rFonts w:ascii="Times New Roman" w:hAnsi="Times New Roman"/>
                <w:b/>
                <w:sz w:val="22"/>
                <w:lang w:val="pl-PL"/>
              </w:rPr>
              <w:t>Komandas pilnais nosaukums</w:t>
            </w:r>
          </w:p>
        </w:tc>
        <w:tc>
          <w:tcPr>
            <w:tcW w:w="8163" w:type="dxa"/>
            <w:gridSpan w:val="4"/>
            <w:vAlign w:val="center"/>
          </w:tcPr>
          <w:p w:rsidR="00561C0A" w:rsidRPr="0032151C" w:rsidRDefault="00561C0A" w:rsidP="00361B09">
            <w:pPr>
              <w:jc w:val="center"/>
              <w:rPr>
                <w:rFonts w:ascii="Times New Roman" w:hAnsi="Times New Roman"/>
                <w:szCs w:val="28"/>
                <w:lang w:val="pl-PL"/>
              </w:rPr>
            </w:pPr>
          </w:p>
        </w:tc>
      </w:tr>
      <w:tr w:rsidR="00561C0A" w:rsidRPr="0032151C" w:rsidTr="00361B09">
        <w:trPr>
          <w:trHeight w:val="206"/>
        </w:trPr>
        <w:tc>
          <w:tcPr>
            <w:tcW w:w="2287" w:type="dxa"/>
            <w:vAlign w:val="center"/>
          </w:tcPr>
          <w:p w:rsidR="00561C0A" w:rsidRPr="0032151C" w:rsidRDefault="00561C0A" w:rsidP="00361B09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32151C">
              <w:rPr>
                <w:rFonts w:ascii="Times New Roman" w:hAnsi="Times New Roman"/>
                <w:b/>
                <w:sz w:val="22"/>
                <w:lang w:val="pl-PL"/>
              </w:rPr>
              <w:t>Komandas saīsinātais nosaukums</w:t>
            </w:r>
          </w:p>
        </w:tc>
        <w:tc>
          <w:tcPr>
            <w:tcW w:w="8163" w:type="dxa"/>
            <w:gridSpan w:val="4"/>
            <w:vAlign w:val="center"/>
          </w:tcPr>
          <w:p w:rsidR="00561C0A" w:rsidRPr="0032151C" w:rsidRDefault="00561C0A" w:rsidP="00361B09">
            <w:pPr>
              <w:jc w:val="center"/>
              <w:rPr>
                <w:rFonts w:ascii="Times New Roman" w:hAnsi="Times New Roman"/>
                <w:szCs w:val="28"/>
                <w:lang w:val="pl-PL"/>
              </w:rPr>
            </w:pPr>
          </w:p>
        </w:tc>
      </w:tr>
      <w:tr w:rsidR="00561C0A" w:rsidRPr="00361B09" w:rsidTr="00361B09">
        <w:trPr>
          <w:trHeight w:val="234"/>
        </w:trPr>
        <w:tc>
          <w:tcPr>
            <w:tcW w:w="2287" w:type="dxa"/>
            <w:vMerge w:val="restart"/>
            <w:vAlign w:val="center"/>
          </w:tcPr>
          <w:p w:rsidR="00561C0A" w:rsidRPr="00361B09" w:rsidRDefault="00561C0A" w:rsidP="00361B09">
            <w:pPr>
              <w:jc w:val="center"/>
              <w:rPr>
                <w:rFonts w:ascii="Times New Roman" w:hAnsi="Times New Roman"/>
                <w:b/>
              </w:rPr>
            </w:pPr>
            <w:r w:rsidRPr="0032151C">
              <w:rPr>
                <w:rFonts w:ascii="Times New Roman" w:hAnsi="Times New Roman"/>
                <w:b/>
                <w:sz w:val="22"/>
                <w:lang w:val="pl-PL"/>
              </w:rPr>
              <w:t xml:space="preserve">Pilnvarotais komandas </w:t>
            </w:r>
            <w:r w:rsidRPr="00361B09">
              <w:rPr>
                <w:rFonts w:ascii="Times New Roman" w:hAnsi="Times New Roman"/>
                <w:b/>
                <w:sz w:val="22"/>
              </w:rPr>
              <w:t>pārstāvis</w:t>
            </w:r>
          </w:p>
        </w:tc>
        <w:tc>
          <w:tcPr>
            <w:tcW w:w="1995" w:type="dxa"/>
            <w:vAlign w:val="center"/>
          </w:tcPr>
          <w:p w:rsidR="00561C0A" w:rsidRPr="00361B09" w:rsidRDefault="00561C0A" w:rsidP="00361B09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Vārds, uzvārds</w:t>
            </w:r>
          </w:p>
        </w:tc>
        <w:tc>
          <w:tcPr>
            <w:tcW w:w="6168" w:type="dxa"/>
            <w:gridSpan w:val="3"/>
            <w:vAlign w:val="center"/>
          </w:tcPr>
          <w:p w:rsidR="00561C0A" w:rsidRPr="00361B09" w:rsidRDefault="00561C0A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561C0A" w:rsidRPr="00361B09" w:rsidTr="00361B09">
        <w:trPr>
          <w:trHeight w:val="201"/>
        </w:trPr>
        <w:tc>
          <w:tcPr>
            <w:tcW w:w="2287" w:type="dxa"/>
            <w:vMerge/>
            <w:vAlign w:val="center"/>
          </w:tcPr>
          <w:p w:rsidR="00561C0A" w:rsidRPr="00361B09" w:rsidRDefault="00561C0A" w:rsidP="00361B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vAlign w:val="center"/>
          </w:tcPr>
          <w:p w:rsidR="00561C0A" w:rsidRPr="00361B09" w:rsidRDefault="00561C0A" w:rsidP="00361B09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tālrunis</w:t>
            </w:r>
          </w:p>
        </w:tc>
        <w:tc>
          <w:tcPr>
            <w:tcW w:w="1667" w:type="dxa"/>
            <w:vAlign w:val="center"/>
          </w:tcPr>
          <w:p w:rsidR="00561C0A" w:rsidRPr="00361B09" w:rsidRDefault="00561C0A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51" w:type="dxa"/>
            <w:vAlign w:val="center"/>
          </w:tcPr>
          <w:p w:rsidR="00561C0A" w:rsidRPr="00361B09" w:rsidRDefault="00561C0A" w:rsidP="00361B09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e-pasts</w:t>
            </w:r>
          </w:p>
        </w:tc>
        <w:tc>
          <w:tcPr>
            <w:tcW w:w="3050" w:type="dxa"/>
            <w:vAlign w:val="center"/>
          </w:tcPr>
          <w:p w:rsidR="00561C0A" w:rsidRPr="00361B09" w:rsidRDefault="00561C0A" w:rsidP="00361B09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561C0A" w:rsidRPr="002C646A" w:rsidRDefault="00561C0A" w:rsidP="00EE073A">
      <w:pPr>
        <w:rPr>
          <w:rFonts w:ascii="Times New Roman" w:hAnsi="Times New Roman"/>
        </w:rPr>
      </w:pPr>
    </w:p>
    <w:p w:rsidR="00561C0A" w:rsidRDefault="00561C0A" w:rsidP="00327556">
      <w:pPr>
        <w:rPr>
          <w:rFonts w:ascii="Times New Roman" w:hAnsi="Times New Roman"/>
          <w:sz w:val="28"/>
        </w:rPr>
      </w:pPr>
    </w:p>
    <w:p w:rsidR="00561C0A" w:rsidRPr="002C646A" w:rsidRDefault="00561C0A" w:rsidP="00327556">
      <w:pPr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97"/>
        <w:gridCol w:w="2693"/>
        <w:gridCol w:w="5460"/>
      </w:tblGrid>
      <w:tr w:rsidR="00561C0A" w:rsidRPr="00361B09" w:rsidTr="00361B09">
        <w:tc>
          <w:tcPr>
            <w:tcW w:w="2297" w:type="dxa"/>
            <w:vAlign w:val="center"/>
          </w:tcPr>
          <w:p w:rsidR="00561C0A" w:rsidRPr="00361B09" w:rsidRDefault="00561C0A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Mājas spēļu vieta</w:t>
            </w:r>
          </w:p>
        </w:tc>
        <w:tc>
          <w:tcPr>
            <w:tcW w:w="2693" w:type="dxa"/>
            <w:vAlign w:val="center"/>
          </w:tcPr>
          <w:p w:rsidR="00561C0A" w:rsidRPr="00361B09" w:rsidRDefault="00561C0A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Adrese</w:t>
            </w:r>
          </w:p>
        </w:tc>
        <w:tc>
          <w:tcPr>
            <w:tcW w:w="5460" w:type="dxa"/>
            <w:vAlign w:val="center"/>
          </w:tcPr>
          <w:p w:rsidR="00561C0A" w:rsidRPr="00361B09" w:rsidRDefault="00561C0A" w:rsidP="00361B09">
            <w:pPr>
              <w:jc w:val="center"/>
              <w:rPr>
                <w:rFonts w:ascii="Times New Roman" w:hAnsi="Times New Roman"/>
                <w:b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Pieejamie spēļu laiki</w:t>
            </w:r>
          </w:p>
        </w:tc>
      </w:tr>
      <w:tr w:rsidR="00561C0A" w:rsidRPr="00361B09" w:rsidTr="00361B09">
        <w:trPr>
          <w:trHeight w:val="1310"/>
        </w:trPr>
        <w:tc>
          <w:tcPr>
            <w:tcW w:w="2297" w:type="dxa"/>
            <w:vAlign w:val="center"/>
          </w:tcPr>
          <w:p w:rsidR="00561C0A" w:rsidRPr="00361B09" w:rsidRDefault="00561C0A" w:rsidP="00361B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vAlign w:val="center"/>
          </w:tcPr>
          <w:p w:rsidR="00561C0A" w:rsidRPr="00361B09" w:rsidRDefault="00561C0A" w:rsidP="00361B0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460" w:type="dxa"/>
            <w:vAlign w:val="center"/>
          </w:tcPr>
          <w:p w:rsidR="00561C0A" w:rsidRPr="00361B09" w:rsidRDefault="00561C0A" w:rsidP="00361B09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561C0A" w:rsidRDefault="00561C0A" w:rsidP="00327556"/>
    <w:p w:rsidR="00561C0A" w:rsidRPr="001A1EC1" w:rsidRDefault="00561C0A" w:rsidP="00327556"/>
    <w:p w:rsidR="00561C0A" w:rsidRPr="004E154B" w:rsidRDefault="00561C0A" w:rsidP="00051BDF">
      <w:pPr>
        <w:rPr>
          <w:rFonts w:ascii="Times New Roman" w:hAnsi="Times New Roman"/>
          <w:szCs w:val="28"/>
        </w:rPr>
      </w:pPr>
    </w:p>
    <w:p w:rsidR="00561C0A" w:rsidRDefault="00561C0A" w:rsidP="000A7C3C">
      <w:pPr>
        <w:rPr>
          <w:rFonts w:ascii="Times New Roman" w:hAnsi="Times New Roman"/>
          <w:szCs w:val="28"/>
        </w:rPr>
      </w:pPr>
    </w:p>
    <w:p w:rsidR="00561C0A" w:rsidRPr="004E154B" w:rsidRDefault="00561C0A" w:rsidP="000A7C3C">
      <w:pPr>
        <w:rPr>
          <w:rFonts w:ascii="Times New Roman" w:hAnsi="Times New Roman"/>
          <w:szCs w:val="28"/>
        </w:rPr>
      </w:pPr>
      <w:r w:rsidRPr="004E154B">
        <w:rPr>
          <w:rFonts w:ascii="Times New Roman" w:hAnsi="Times New Roman"/>
          <w:szCs w:val="28"/>
        </w:rPr>
        <w:t>Datums:</w:t>
      </w:r>
      <w:r>
        <w:rPr>
          <w:rFonts w:ascii="Times New Roman" w:hAnsi="Times New Roman"/>
          <w:szCs w:val="28"/>
        </w:rPr>
        <w:t xml:space="preserve"> 2018. gada __. ______________</w:t>
      </w:r>
    </w:p>
    <w:p w:rsidR="00561C0A" w:rsidRPr="004E154B" w:rsidRDefault="00561C0A" w:rsidP="00051BDF">
      <w:pPr>
        <w:rPr>
          <w:rFonts w:ascii="Times New Roman" w:hAnsi="Times New Roman"/>
          <w:szCs w:val="28"/>
        </w:rPr>
      </w:pPr>
    </w:p>
    <w:p w:rsidR="00561C0A" w:rsidRPr="004E154B" w:rsidRDefault="00561C0A" w:rsidP="00051BDF">
      <w:pPr>
        <w:rPr>
          <w:rFonts w:ascii="Times New Roman" w:hAnsi="Times New Roman"/>
          <w:szCs w:val="28"/>
        </w:rPr>
      </w:pPr>
      <w:r w:rsidRPr="004E154B">
        <w:rPr>
          <w:rFonts w:ascii="Times New Roman" w:hAnsi="Times New Roman"/>
          <w:szCs w:val="28"/>
        </w:rPr>
        <w:t xml:space="preserve">Atbildīgās personas vārds, </w:t>
      </w:r>
      <w:r>
        <w:rPr>
          <w:rFonts w:ascii="Times New Roman" w:hAnsi="Times New Roman"/>
          <w:szCs w:val="28"/>
        </w:rPr>
        <w:t>uzvārds: _________________________             P</w:t>
      </w:r>
      <w:r w:rsidRPr="004E154B">
        <w:rPr>
          <w:rFonts w:ascii="Times New Roman" w:hAnsi="Times New Roman"/>
          <w:szCs w:val="28"/>
        </w:rPr>
        <w:t>araksts:</w:t>
      </w:r>
      <w:r>
        <w:rPr>
          <w:rFonts w:ascii="Times New Roman" w:hAnsi="Times New Roman"/>
          <w:szCs w:val="28"/>
        </w:rPr>
        <w:t xml:space="preserve"> ___________________</w:t>
      </w:r>
    </w:p>
    <w:p w:rsidR="00561C0A" w:rsidRDefault="00561C0A" w:rsidP="00051BDF">
      <w:pPr>
        <w:rPr>
          <w:rFonts w:ascii="Times New Roman" w:hAnsi="Times New Roman"/>
          <w:szCs w:val="28"/>
        </w:rPr>
      </w:pPr>
    </w:p>
    <w:p w:rsidR="00561C0A" w:rsidRDefault="00561C0A" w:rsidP="00051BDF">
      <w:pPr>
        <w:rPr>
          <w:rFonts w:ascii="Times New Roman" w:hAnsi="Times New Roman"/>
          <w:sz w:val="32"/>
          <w:szCs w:val="28"/>
        </w:rPr>
      </w:pPr>
    </w:p>
    <w:p w:rsidR="00561C0A" w:rsidRDefault="00561C0A" w:rsidP="009E787A">
      <w:pPr>
        <w:rPr>
          <w:rFonts w:ascii="Times New Roman" w:hAnsi="Times New Roman"/>
          <w:b/>
          <w:sz w:val="36"/>
          <w:szCs w:val="28"/>
        </w:rPr>
      </w:pPr>
    </w:p>
    <w:sectPr w:rsidR="00561C0A" w:rsidSect="001A1EC1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C0A" w:rsidRDefault="00561C0A" w:rsidP="004E154B">
      <w:r>
        <w:separator/>
      </w:r>
    </w:p>
  </w:endnote>
  <w:endnote w:type="continuationSeparator" w:id="0">
    <w:p w:rsidR="00561C0A" w:rsidRDefault="00561C0A" w:rsidP="004E1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NewRomanPSM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C0A" w:rsidRDefault="00561C0A" w:rsidP="004E154B">
      <w:r>
        <w:separator/>
      </w:r>
    </w:p>
  </w:footnote>
  <w:footnote w:type="continuationSeparator" w:id="0">
    <w:p w:rsidR="00561C0A" w:rsidRDefault="00561C0A" w:rsidP="004E15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A359D"/>
    <w:multiLevelType w:val="multilevel"/>
    <w:tmpl w:val="FA3ED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073A"/>
    <w:rsid w:val="00051BDF"/>
    <w:rsid w:val="0005340A"/>
    <w:rsid w:val="000937F0"/>
    <w:rsid w:val="000A7C3C"/>
    <w:rsid w:val="000B4F29"/>
    <w:rsid w:val="000C164F"/>
    <w:rsid w:val="00115A76"/>
    <w:rsid w:val="001358EB"/>
    <w:rsid w:val="001A1EC1"/>
    <w:rsid w:val="001B0DB1"/>
    <w:rsid w:val="001F7607"/>
    <w:rsid w:val="0020451C"/>
    <w:rsid w:val="0022215C"/>
    <w:rsid w:val="002349CD"/>
    <w:rsid w:val="002700A5"/>
    <w:rsid w:val="002C646A"/>
    <w:rsid w:val="002E3B57"/>
    <w:rsid w:val="002F6D3D"/>
    <w:rsid w:val="0032151C"/>
    <w:rsid w:val="00327556"/>
    <w:rsid w:val="00341E15"/>
    <w:rsid w:val="00361B09"/>
    <w:rsid w:val="003B1C08"/>
    <w:rsid w:val="00420AB8"/>
    <w:rsid w:val="00424050"/>
    <w:rsid w:val="004634ED"/>
    <w:rsid w:val="004B4F3E"/>
    <w:rsid w:val="004E154B"/>
    <w:rsid w:val="00561C0A"/>
    <w:rsid w:val="005A2D63"/>
    <w:rsid w:val="005D0641"/>
    <w:rsid w:val="00613DF9"/>
    <w:rsid w:val="006610BE"/>
    <w:rsid w:val="007919F5"/>
    <w:rsid w:val="00812DFB"/>
    <w:rsid w:val="008C2B17"/>
    <w:rsid w:val="008D5988"/>
    <w:rsid w:val="009315DF"/>
    <w:rsid w:val="0095146A"/>
    <w:rsid w:val="00996506"/>
    <w:rsid w:val="009E787A"/>
    <w:rsid w:val="00A04CF9"/>
    <w:rsid w:val="00A144A7"/>
    <w:rsid w:val="00A76AD4"/>
    <w:rsid w:val="00AA165E"/>
    <w:rsid w:val="00AA7C00"/>
    <w:rsid w:val="00B04C25"/>
    <w:rsid w:val="00B13EF0"/>
    <w:rsid w:val="00B17420"/>
    <w:rsid w:val="00B2253E"/>
    <w:rsid w:val="00BC680F"/>
    <w:rsid w:val="00C07974"/>
    <w:rsid w:val="00C464DF"/>
    <w:rsid w:val="00C67869"/>
    <w:rsid w:val="00D74BBF"/>
    <w:rsid w:val="00DB1EC5"/>
    <w:rsid w:val="00E02CDA"/>
    <w:rsid w:val="00E17EE4"/>
    <w:rsid w:val="00E24691"/>
    <w:rsid w:val="00E35D60"/>
    <w:rsid w:val="00E41068"/>
    <w:rsid w:val="00EB745E"/>
    <w:rsid w:val="00EC2175"/>
    <w:rsid w:val="00ED3EF2"/>
    <w:rsid w:val="00EE073A"/>
    <w:rsid w:val="00F57857"/>
    <w:rsid w:val="00F71A4F"/>
    <w:rsid w:val="00F95B15"/>
    <w:rsid w:val="00FD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73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EE073A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EE073A"/>
    <w:rPr>
      <w:rFonts w:ascii="Calibri Light" w:hAnsi="Calibri Light" w:cs="Times New Roman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99"/>
    <w:rsid w:val="00EE073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E15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E154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E15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154B"/>
    <w:rPr>
      <w:rFonts w:cs="Times New Roman"/>
    </w:rPr>
  </w:style>
  <w:style w:type="paragraph" w:styleId="NormalWeb">
    <w:name w:val="Normal (Web)"/>
    <w:basedOn w:val="Normal"/>
    <w:uiPriority w:val="99"/>
    <w:semiHidden/>
    <w:rsid w:val="0005340A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1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@handball.l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119</Words>
  <Characters>681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Handbola Federācija</dc:title>
  <dc:subject/>
  <dc:creator>Microsoft Office User</dc:creator>
  <cp:keywords/>
  <dc:description/>
  <cp:lastModifiedBy>user</cp:lastModifiedBy>
  <cp:revision>6</cp:revision>
  <cp:lastPrinted>2017-02-23T10:16:00Z</cp:lastPrinted>
  <dcterms:created xsi:type="dcterms:W3CDTF">2017-08-09T08:48:00Z</dcterms:created>
  <dcterms:modified xsi:type="dcterms:W3CDTF">2018-05-29T12:50:00Z</dcterms:modified>
</cp:coreProperties>
</file>